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5F3EC" w14:textId="77777777" w:rsidR="00B454B7" w:rsidRDefault="00B454B7" w:rsidP="001D5854">
      <w:pPr>
        <w:pStyle w:val="BodyText"/>
      </w:pPr>
    </w:p>
    <w:p w14:paraId="7D15F3ED" w14:textId="77777777" w:rsidR="00B454B7" w:rsidRDefault="00B454B7" w:rsidP="001D5854">
      <w:pPr>
        <w:pStyle w:val="BodyText"/>
      </w:pPr>
    </w:p>
    <w:p w14:paraId="7D15F3EE" w14:textId="77777777" w:rsidR="00B454B7" w:rsidRDefault="00B454B7" w:rsidP="001D5854">
      <w:pPr>
        <w:pStyle w:val="BodyText"/>
      </w:pPr>
    </w:p>
    <w:p w14:paraId="7D15F3EF" w14:textId="77777777" w:rsidR="00B454B7" w:rsidRDefault="00B454B7" w:rsidP="001D5854">
      <w:pPr>
        <w:pStyle w:val="BodyText"/>
      </w:pPr>
    </w:p>
    <w:p w14:paraId="7D15F3F0" w14:textId="77777777" w:rsidR="00B454B7" w:rsidRDefault="00B454B7" w:rsidP="001D5854">
      <w:pPr>
        <w:pStyle w:val="BodyText"/>
      </w:pPr>
    </w:p>
    <w:p w14:paraId="7D15F3F1" w14:textId="77777777" w:rsidR="00B454B7" w:rsidRDefault="00B454B7" w:rsidP="001D5854">
      <w:pPr>
        <w:pStyle w:val="BodyText"/>
      </w:pPr>
    </w:p>
    <w:p w14:paraId="7D15F3F2" w14:textId="77777777" w:rsidR="00B454B7" w:rsidRDefault="00B454B7" w:rsidP="001D5854">
      <w:pPr>
        <w:pStyle w:val="BodyText"/>
      </w:pPr>
    </w:p>
    <w:p w14:paraId="7D15F3F3" w14:textId="77777777" w:rsidR="00B454B7" w:rsidRDefault="00B454B7" w:rsidP="001D5854">
      <w:pPr>
        <w:pStyle w:val="BodyText"/>
      </w:pPr>
    </w:p>
    <w:p w14:paraId="7D15F3F4" w14:textId="77777777" w:rsidR="00B454B7" w:rsidRDefault="00B454B7" w:rsidP="001D5854">
      <w:pPr>
        <w:pStyle w:val="BodyText"/>
      </w:pPr>
    </w:p>
    <w:p w14:paraId="7D15F3F5" w14:textId="411740DD" w:rsidR="00B454B7" w:rsidRDefault="00F006E9" w:rsidP="001D5854">
      <w:pPr>
        <w:pStyle w:val="Heading1"/>
      </w:pPr>
      <w:bookmarkStart w:id="0" w:name="bkPaperTitl"/>
      <w:bookmarkEnd w:id="0"/>
      <w:r>
        <w:t>White Paper title</w:t>
      </w:r>
      <w:r w:rsidR="00E651D3">
        <w:t xml:space="preserve"> (do not use assignment name)</w:t>
      </w:r>
    </w:p>
    <w:p w14:paraId="7D15F3F6" w14:textId="0CFCCB5F" w:rsidR="00B454B7" w:rsidRDefault="00E651D3" w:rsidP="001D5854">
      <w:pPr>
        <w:pStyle w:val="Heading1"/>
      </w:pPr>
      <w:bookmarkStart w:id="1" w:name="bkAuthor"/>
      <w:bookmarkEnd w:id="1"/>
      <w:r>
        <w:t>Student Name</w:t>
      </w:r>
    </w:p>
    <w:p w14:paraId="7D15F3FA" w14:textId="35E67A0F" w:rsidR="00B454B7" w:rsidRPr="001A7967" w:rsidRDefault="00B454B7" w:rsidP="00461EA6">
      <w:pPr>
        <w:pStyle w:val="Heading1"/>
        <w:spacing w:line="240" w:lineRule="auto"/>
        <w:rPr>
          <w:b/>
        </w:rPr>
      </w:pPr>
      <w:bookmarkStart w:id="2" w:name="bkAuthorAffil"/>
      <w:bookmarkStart w:id="3" w:name="_GoBack"/>
      <w:bookmarkEnd w:id="2"/>
      <w:bookmarkEnd w:id="3"/>
      <w:r>
        <w:br w:type="page"/>
      </w:r>
      <w:r w:rsidR="001A7967" w:rsidRPr="001A7967">
        <w:rPr>
          <w:b/>
        </w:rPr>
        <w:lastRenderedPageBreak/>
        <w:t>Executive Summary</w:t>
      </w:r>
    </w:p>
    <w:p w14:paraId="17F9F49E" w14:textId="1EB091E1" w:rsidR="00461EA6" w:rsidRDefault="00461EA6" w:rsidP="00461EA6">
      <w:pPr>
        <w:ind w:left="-5" w:right="45"/>
      </w:pPr>
      <w:r>
        <w:tab/>
      </w:r>
      <w:r w:rsidR="001A7967">
        <w:tab/>
        <w:t xml:space="preserve">The executive summary is usually 200 – 300 words in length and is a main point summary of the white paper. </w:t>
      </w:r>
      <w:r>
        <w:t xml:space="preserve">In the </w:t>
      </w:r>
      <w:r>
        <w:rPr>
          <w:rFonts w:ascii="Times New Roman" w:hAnsi="Times New Roman"/>
          <w:b/>
        </w:rPr>
        <w:t>Executive Summary</w:t>
      </w:r>
      <w:r>
        <w:t xml:space="preserve">, summarize your research and your purpose.  The executive summary should be a stand-alone document.  It should be written in such a way that a busy executive could read the executive summary and know exactly what the paper is about without reading the rest of the paper. </w:t>
      </w:r>
    </w:p>
    <w:p w14:paraId="5ABF5103" w14:textId="44E4C8D9" w:rsidR="001A7967" w:rsidRDefault="001A7967" w:rsidP="00461EA6"/>
    <w:p w14:paraId="07285146" w14:textId="47A6D12E" w:rsidR="001A7967" w:rsidRDefault="001A7967" w:rsidP="00461EA6">
      <w:r>
        <w:br w:type="page"/>
      </w:r>
    </w:p>
    <w:p w14:paraId="3EF8531F" w14:textId="3C1D2C64" w:rsidR="00A22DF8" w:rsidRDefault="001A7967" w:rsidP="00461EA6">
      <w:pPr>
        <w:pStyle w:val="BodyText"/>
        <w:spacing w:line="240" w:lineRule="auto"/>
        <w:ind w:firstLine="0"/>
        <w:jc w:val="center"/>
      </w:pPr>
      <w:r>
        <w:rPr>
          <w:b/>
        </w:rPr>
        <w:lastRenderedPageBreak/>
        <w:t>Introduction</w:t>
      </w:r>
    </w:p>
    <w:p w14:paraId="0B3B5095" w14:textId="0B1F9692" w:rsidR="00461EA6" w:rsidRDefault="00461EA6" w:rsidP="00461EA6">
      <w:pPr>
        <w:ind w:left="-5" w:right="365"/>
      </w:pPr>
      <w:r>
        <w:tab/>
      </w:r>
      <w:r w:rsidR="00A22DF8">
        <w:tab/>
      </w:r>
      <w:r>
        <w:t xml:space="preserve">In the </w:t>
      </w:r>
      <w:r>
        <w:rPr>
          <w:rFonts w:ascii="Times New Roman" w:hAnsi="Times New Roman"/>
          <w:b/>
        </w:rPr>
        <w:t>Introduction</w:t>
      </w:r>
      <w:r>
        <w:t xml:space="preserve">, you lay the groundwork for your readers for the details that will be introduced in the white paper. If you need to define any terms, you will do so here.  You might share an anecdote or illustration to describe why this topic is important. </w:t>
      </w:r>
    </w:p>
    <w:p w14:paraId="0C718F47" w14:textId="3DB6071A" w:rsidR="00A22DF8" w:rsidRDefault="00A22DF8" w:rsidP="00461EA6">
      <w:pPr>
        <w:pStyle w:val="BodyText"/>
        <w:spacing w:line="240" w:lineRule="auto"/>
        <w:ind w:firstLine="0"/>
      </w:pPr>
    </w:p>
    <w:p w14:paraId="556D8A51" w14:textId="0B2C177D" w:rsidR="00A22DF8" w:rsidRDefault="001A7967" w:rsidP="00461EA6">
      <w:pPr>
        <w:pStyle w:val="BodyText"/>
        <w:spacing w:line="240" w:lineRule="auto"/>
        <w:ind w:firstLine="0"/>
        <w:jc w:val="center"/>
        <w:rPr>
          <w:b/>
        </w:rPr>
      </w:pPr>
      <w:r>
        <w:rPr>
          <w:b/>
        </w:rPr>
        <w:t>Previous Approaches (or make your own)</w:t>
      </w:r>
    </w:p>
    <w:p w14:paraId="4EAB133E" w14:textId="247FC608" w:rsidR="00461EA6" w:rsidRDefault="00461EA6" w:rsidP="00461EA6">
      <w:pPr>
        <w:ind w:left="-5" w:right="45"/>
      </w:pPr>
      <w:r>
        <w:tab/>
      </w:r>
      <w:r w:rsidR="001A7967">
        <w:tab/>
      </w:r>
      <w:r>
        <w:t xml:space="preserve">In the </w:t>
      </w:r>
      <w:r>
        <w:rPr>
          <w:rFonts w:ascii="Times New Roman" w:hAnsi="Times New Roman"/>
          <w:b/>
        </w:rPr>
        <w:t>Previous Approaches</w:t>
      </w:r>
      <w:r>
        <w:t xml:space="preserve"> section, you will describe the approaches or strategies that have been previously used or are currently used on the topic.  For example, if your white paper is being written to advertise a new taxi service in your area, you might review what transportation services are provided now.  You could show the challenges or problems that the current services involve.  In this section of the white paper, your use of sources will be very important.  You should integrate research to show that the problems you have identified exist.     </w:t>
      </w:r>
    </w:p>
    <w:p w14:paraId="358DC4DE" w14:textId="07C5E9E8" w:rsidR="001A7967" w:rsidRDefault="001A7967" w:rsidP="00461EA6">
      <w:pPr>
        <w:pStyle w:val="BodyText"/>
        <w:spacing w:line="240" w:lineRule="auto"/>
        <w:ind w:firstLine="0"/>
      </w:pPr>
    </w:p>
    <w:p w14:paraId="68A0E5D6" w14:textId="5D668ADC" w:rsidR="001A7967" w:rsidRDefault="00A22DF8" w:rsidP="00461EA6">
      <w:pPr>
        <w:pStyle w:val="BodyText"/>
        <w:spacing w:line="240" w:lineRule="auto"/>
        <w:ind w:firstLine="0"/>
        <w:jc w:val="center"/>
        <w:rPr>
          <w:b/>
        </w:rPr>
      </w:pPr>
      <w:r>
        <w:tab/>
        <w:t xml:space="preserve"> </w:t>
      </w:r>
      <w:r w:rsidR="001A7967">
        <w:rPr>
          <w:b/>
        </w:rPr>
        <w:t>New Findings (or make your own)</w:t>
      </w:r>
    </w:p>
    <w:p w14:paraId="01E683DF" w14:textId="77777777" w:rsidR="00461EA6" w:rsidRDefault="00461EA6" w:rsidP="00461EA6">
      <w:pPr>
        <w:ind w:left="-5" w:right="45" w:firstLine="725"/>
      </w:pPr>
      <w:r>
        <w:t xml:space="preserve">In the </w:t>
      </w:r>
      <w:r>
        <w:rPr>
          <w:rFonts w:ascii="Times New Roman" w:hAnsi="Times New Roman"/>
          <w:b/>
        </w:rPr>
        <w:t>New Findings</w:t>
      </w:r>
      <w:r>
        <w:t xml:space="preserve"> section, you present perhaps the most important information in the paper.  In this section, you will describe the findings of your research and relate these findings to the purpose of your report.  You will not only provide data and research, but you will also explain the data and research and why it is relevant to your report’s topic. </w:t>
      </w:r>
    </w:p>
    <w:p w14:paraId="035DB784" w14:textId="77777777" w:rsidR="00461EA6" w:rsidRDefault="00461EA6" w:rsidP="00461EA6">
      <w:pPr>
        <w:spacing w:line="259" w:lineRule="auto"/>
      </w:pPr>
      <w:r>
        <w:t xml:space="preserve"> </w:t>
      </w:r>
    </w:p>
    <w:p w14:paraId="3D55EA98" w14:textId="77777777" w:rsidR="00461EA6" w:rsidRDefault="00461EA6" w:rsidP="00461EA6">
      <w:pPr>
        <w:ind w:left="-5" w:right="109" w:firstLine="725"/>
      </w:pPr>
      <w:r>
        <w:t xml:space="preserve">For example, if your white paper is being written to advertise a new taxi service in your area, you might review what transportation services are provided now and show why the new taxi service fills a need that the current set of transportation services does not fill or solves a problem that the current set of transportation services does not solve.  You will provide data and evidence for why the new taxi service has promise in solving the problems you have identified. </w:t>
      </w:r>
    </w:p>
    <w:p w14:paraId="24159710" w14:textId="77777777" w:rsidR="00461EA6" w:rsidRDefault="00461EA6" w:rsidP="00461EA6">
      <w:pPr>
        <w:spacing w:line="259" w:lineRule="auto"/>
      </w:pPr>
      <w:r>
        <w:t xml:space="preserve"> </w:t>
      </w:r>
    </w:p>
    <w:p w14:paraId="6B5100CD" w14:textId="77777777" w:rsidR="00461EA6" w:rsidRDefault="00461EA6" w:rsidP="00461EA6">
      <w:pPr>
        <w:spacing w:after="1" w:line="241" w:lineRule="auto"/>
        <w:ind w:left="-5" w:firstLine="725"/>
      </w:pPr>
      <w:r>
        <w:t xml:space="preserve">In this section of the white paper, your use of sources will be very important as well.  You should integrate research to show that the problems you have identified will be solved by your new approach. </w:t>
      </w:r>
    </w:p>
    <w:p w14:paraId="75276CCD" w14:textId="77777777" w:rsidR="00461EA6" w:rsidRDefault="00461EA6" w:rsidP="00461EA6">
      <w:pPr>
        <w:pStyle w:val="BodyText"/>
        <w:spacing w:line="240" w:lineRule="auto"/>
        <w:ind w:firstLine="720"/>
      </w:pPr>
    </w:p>
    <w:p w14:paraId="4BE7560B" w14:textId="1D7B2B3E" w:rsidR="00A22DF8" w:rsidRPr="00A22DF8" w:rsidRDefault="00A22DF8" w:rsidP="00461EA6">
      <w:pPr>
        <w:pStyle w:val="BodyText"/>
        <w:spacing w:line="240" w:lineRule="auto"/>
        <w:ind w:firstLine="0"/>
        <w:jc w:val="center"/>
        <w:rPr>
          <w:b/>
        </w:rPr>
      </w:pPr>
      <w:r w:rsidRPr="00A22DF8">
        <w:rPr>
          <w:b/>
        </w:rPr>
        <w:t>Conclusion</w:t>
      </w:r>
    </w:p>
    <w:p w14:paraId="303219B4" w14:textId="230740AD" w:rsidR="00461EA6" w:rsidRDefault="00461EA6" w:rsidP="00461EA6">
      <w:pPr>
        <w:ind w:left="-5" w:right="608"/>
      </w:pPr>
      <w:r>
        <w:tab/>
      </w:r>
      <w:r w:rsidR="00A22DF8">
        <w:tab/>
      </w:r>
      <w:r>
        <w:t xml:space="preserve">In the </w:t>
      </w:r>
      <w:r>
        <w:rPr>
          <w:rFonts w:ascii="Times New Roman" w:hAnsi="Times New Roman"/>
          <w:b/>
        </w:rPr>
        <w:t>Conclusion</w:t>
      </w:r>
      <w:r>
        <w:t xml:space="preserve"> section, you review what your research shows in light of the previous approaches used.  You will not tell the audience what steps to take next.  However, you will summarize what your findings articulate. </w:t>
      </w:r>
    </w:p>
    <w:p w14:paraId="2938918F" w14:textId="7ED44398" w:rsidR="00A22DF8" w:rsidRDefault="00A22DF8" w:rsidP="00461EA6">
      <w:pPr>
        <w:pStyle w:val="Default"/>
        <w:rPr>
          <w:sz w:val="23"/>
          <w:szCs w:val="23"/>
        </w:rPr>
      </w:pPr>
    </w:p>
    <w:p w14:paraId="1936B97A" w14:textId="4C25B335" w:rsidR="00A22DF8" w:rsidRDefault="00A22DF8" w:rsidP="00461EA6">
      <w:pPr>
        <w:pStyle w:val="BodyText"/>
        <w:spacing w:line="240" w:lineRule="auto"/>
        <w:ind w:firstLine="0"/>
      </w:pPr>
    </w:p>
    <w:p w14:paraId="1D5C1137" w14:textId="77777777" w:rsidR="00877B1A" w:rsidRDefault="00877B1A" w:rsidP="00461EA6">
      <w:pPr>
        <w:pStyle w:val="Heading1"/>
        <w:spacing w:line="240" w:lineRule="auto"/>
      </w:pPr>
    </w:p>
    <w:p w14:paraId="4330B659" w14:textId="77777777" w:rsidR="00877B1A" w:rsidRDefault="00877B1A" w:rsidP="00461EA6">
      <w:pPr>
        <w:pStyle w:val="BodyText"/>
        <w:spacing w:line="240" w:lineRule="auto"/>
      </w:pPr>
      <w:r>
        <w:br w:type="page"/>
      </w:r>
    </w:p>
    <w:p w14:paraId="7D15F405" w14:textId="700D2426" w:rsidR="00B454B7" w:rsidRPr="00400A5A" w:rsidRDefault="00B454B7" w:rsidP="00400A5A">
      <w:pPr>
        <w:pStyle w:val="Heading1"/>
      </w:pPr>
      <w:r w:rsidRPr="00400A5A">
        <w:lastRenderedPageBreak/>
        <w:t>References</w:t>
      </w:r>
    </w:p>
    <w:p w14:paraId="7D15F406" w14:textId="77777777" w:rsidR="00F00B2E" w:rsidRDefault="00F00B2E" w:rsidP="00F00B2E">
      <w:pPr>
        <w:pStyle w:val="Reference"/>
      </w:pPr>
      <w:r>
        <w:t xml:space="preserve">Anderson, Charles &amp; Johnson (2003). </w:t>
      </w:r>
      <w:r w:rsidRPr="00F00B2E">
        <w:rPr>
          <w:rStyle w:val="BlockTextChar"/>
          <w:i/>
          <w:iCs/>
        </w:rPr>
        <w:t>The impressive psychology paper.</w:t>
      </w:r>
      <w:r>
        <w:t xml:space="preserve"> Chicago:  Lucerne Publishing.</w:t>
      </w:r>
    </w:p>
    <w:p w14:paraId="7D15F407" w14:textId="77777777" w:rsidR="00FA7F58" w:rsidRDefault="00FA7F58" w:rsidP="00F00B2E">
      <w:pPr>
        <w:pStyle w:val="Reference"/>
      </w:pPr>
      <w:r>
        <w:t xml:space="preserve">Smith, M. (2001). Writing a successful paper. </w:t>
      </w:r>
      <w:r w:rsidRPr="00FA7F58">
        <w:rPr>
          <w:rStyle w:val="BlockTextChar"/>
          <w:i/>
          <w:iCs/>
        </w:rPr>
        <w:t xml:space="preserve">The </w:t>
      </w:r>
      <w:r>
        <w:rPr>
          <w:rStyle w:val="BlockTextChar"/>
          <w:i/>
          <w:iCs/>
        </w:rPr>
        <w:t>Trey Research Monthly</w:t>
      </w:r>
      <w:r>
        <w:t xml:space="preserve">, </w:t>
      </w:r>
      <w:r w:rsidRPr="00FA7F58">
        <w:rPr>
          <w:rStyle w:val="BlockTextChar"/>
          <w:i/>
          <w:iCs/>
        </w:rPr>
        <w:t>53</w:t>
      </w:r>
      <w:r>
        <w:t>, 149-150.</w:t>
      </w:r>
    </w:p>
    <w:p w14:paraId="7D15F40B" w14:textId="20C14D3A" w:rsidR="005935CF" w:rsidRDefault="005935CF" w:rsidP="00C10D7E">
      <w:pPr>
        <w:pStyle w:val="BodyText"/>
        <w:ind w:left="720" w:hanging="720"/>
      </w:pPr>
      <w:r>
        <w:t>Entries are organized alphabetically by surnames of first authors</w:t>
      </w:r>
      <w:r w:rsidR="00F00B2E">
        <w:t xml:space="preserve"> and are formatted with a hanging indent</w:t>
      </w:r>
      <w:r>
        <w:t xml:space="preserve">. </w:t>
      </w:r>
    </w:p>
    <w:p w14:paraId="02036999" w14:textId="3960CC25" w:rsidR="00461EA6" w:rsidRDefault="001A7967" w:rsidP="00461EA6">
      <w:pPr>
        <w:pStyle w:val="BodyText"/>
        <w:spacing w:line="240" w:lineRule="auto"/>
        <w:ind w:firstLine="720"/>
      </w:pPr>
      <w:r>
        <w:t xml:space="preserve">Yes, you need references for this assignment. </w:t>
      </w:r>
      <w:r w:rsidR="00461EA6">
        <w:t xml:space="preserve">In the </w:t>
      </w:r>
      <w:r w:rsidR="00461EA6">
        <w:rPr>
          <w:b/>
        </w:rPr>
        <w:t>References</w:t>
      </w:r>
      <w:r w:rsidR="00461EA6">
        <w:t xml:space="preserve">, you will list your sources that you cited in the paper.  You will list them in APA format.  Please note that the lectures on white papers that you have viewed and examples of white papers you may have read may not have used APA format.  You will be using APA format in this assignment. </w:t>
      </w:r>
    </w:p>
    <w:p w14:paraId="57F6D365" w14:textId="77777777" w:rsidR="00461EA6" w:rsidRDefault="00461EA6" w:rsidP="00461EA6">
      <w:pPr>
        <w:spacing w:line="259" w:lineRule="auto"/>
      </w:pPr>
      <w:r>
        <w:t xml:space="preserve"> </w:t>
      </w:r>
    </w:p>
    <w:p w14:paraId="3318A81B" w14:textId="77777777" w:rsidR="00461EA6" w:rsidRPr="00461EA6" w:rsidRDefault="00461EA6" w:rsidP="00461EA6">
      <w:pPr>
        <w:ind w:right="45" w:firstLine="725"/>
        <w:rPr>
          <w:b/>
        </w:rPr>
      </w:pPr>
      <w:r w:rsidRPr="00461EA6">
        <w:rPr>
          <w:b/>
        </w:rPr>
        <w:t xml:space="preserve">You are required to have at least five sources for your paper.  In addition, at least one of them is to have been acquired through UMUC Library </w:t>
      </w:r>
      <w:proofErr w:type="spellStart"/>
      <w:r w:rsidRPr="00461EA6">
        <w:rPr>
          <w:b/>
        </w:rPr>
        <w:t>OneSearch</w:t>
      </w:r>
      <w:proofErr w:type="spellEnd"/>
      <w:r w:rsidRPr="00461EA6">
        <w:rPr>
          <w:b/>
        </w:rPr>
        <w:t xml:space="preserve">.  </w:t>
      </w:r>
    </w:p>
    <w:p w14:paraId="53F5D931" w14:textId="12D1A308" w:rsidR="00461EA6" w:rsidRPr="00461EA6" w:rsidRDefault="00461EA6" w:rsidP="00461EA6">
      <w:pPr>
        <w:spacing w:line="259" w:lineRule="auto"/>
        <w:rPr>
          <w:b/>
        </w:rPr>
      </w:pPr>
      <w:r w:rsidRPr="00461EA6">
        <w:rPr>
          <w:b/>
        </w:rPr>
        <w:tab/>
      </w:r>
      <w:r w:rsidRPr="00461EA6">
        <w:rPr>
          <w:b/>
        </w:rPr>
        <w:tab/>
        <w:t xml:space="preserve"> </w:t>
      </w:r>
    </w:p>
    <w:p w14:paraId="199A0E49" w14:textId="77777777" w:rsidR="00461EA6" w:rsidRDefault="00461EA6" w:rsidP="00461EA6">
      <w:pPr>
        <w:ind w:left="-5" w:right="45" w:firstLine="725"/>
      </w:pPr>
      <w:r>
        <w:t xml:space="preserve">Primary sources will be very beneficial for the paper.  For example, if your white paper is being written to advertise a new taxi service in your area, you might interview some local residents about the problems they have with the current transportation services in the area.  The information in such interviews would be persuasive research to integrate into your white paper. </w:t>
      </w:r>
    </w:p>
    <w:p w14:paraId="386E2E3B" w14:textId="77777777" w:rsidR="00461EA6" w:rsidRDefault="00461EA6" w:rsidP="00C10D7E">
      <w:pPr>
        <w:pStyle w:val="BodyText"/>
        <w:ind w:left="720" w:hanging="720"/>
      </w:pPr>
    </w:p>
    <w:sectPr w:rsidR="00461EA6" w:rsidSect="00E651D3">
      <w:headerReference w:type="default" r:id="rId7"/>
      <w:headerReference w:type="first" r:id="rId8"/>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C22AC" w14:textId="77777777" w:rsidR="00DE2B89" w:rsidRDefault="00DE2B89">
      <w:r>
        <w:separator/>
      </w:r>
    </w:p>
  </w:endnote>
  <w:endnote w:type="continuationSeparator" w:id="0">
    <w:p w14:paraId="0016EB5E" w14:textId="77777777" w:rsidR="00DE2B89" w:rsidRDefault="00DE2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DE0A2" w14:textId="77777777" w:rsidR="00DE2B89" w:rsidRDefault="00DE2B89">
      <w:r>
        <w:separator/>
      </w:r>
    </w:p>
  </w:footnote>
  <w:footnote w:type="continuationSeparator" w:id="0">
    <w:p w14:paraId="4A35F1F3" w14:textId="77777777" w:rsidR="00DE2B89" w:rsidRDefault="00DE2B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5F410" w14:textId="1A4568E2" w:rsidR="00D7186F" w:rsidRDefault="00461EA6" w:rsidP="00D7186F">
    <w:pPr>
      <w:pStyle w:val="Header"/>
      <w:tabs>
        <w:tab w:val="clear" w:pos="4320"/>
        <w:tab w:val="clear" w:pos="8640"/>
        <w:tab w:val="left" w:pos="8910"/>
      </w:tabs>
      <w:jc w:val="right"/>
    </w:pPr>
    <w:r>
      <w:rPr>
        <w:rStyle w:val="PageNumber"/>
      </w:rPr>
      <w:t>WHITE PAPER</w:t>
    </w:r>
    <w:r w:rsidR="00F06F33">
      <w:rPr>
        <w:rStyle w:val="PageNumber"/>
      </w:rPr>
      <w:tab/>
    </w:r>
    <w:r w:rsidR="00D7186F">
      <w:rPr>
        <w:rStyle w:val="PageNumber"/>
      </w:rPr>
      <w:t xml:space="preserve">     </w:t>
    </w:r>
    <w:r w:rsidR="00D7186F">
      <w:rPr>
        <w:rStyle w:val="PageNumber"/>
      </w:rPr>
      <w:fldChar w:fldCharType="begin"/>
    </w:r>
    <w:r w:rsidR="00D7186F">
      <w:rPr>
        <w:rStyle w:val="PageNumber"/>
      </w:rPr>
      <w:instrText xml:space="preserve"> PAGE </w:instrText>
    </w:r>
    <w:r w:rsidR="00D7186F">
      <w:rPr>
        <w:rStyle w:val="PageNumber"/>
      </w:rPr>
      <w:fldChar w:fldCharType="separate"/>
    </w:r>
    <w:r w:rsidR="001768F6">
      <w:rPr>
        <w:rStyle w:val="PageNumber"/>
        <w:noProof/>
      </w:rPr>
      <w:t>4</w:t>
    </w:r>
    <w:r w:rsidR="00D7186F">
      <w:rPr>
        <w:rStyle w:val="PageNumber"/>
      </w:rPr>
      <w:fldChar w:fldCharType="end"/>
    </w:r>
  </w:p>
  <w:p w14:paraId="7D15F411" w14:textId="77777777" w:rsidR="001D5854" w:rsidRPr="001D5854" w:rsidRDefault="001D5854" w:rsidP="001D585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914F9" w14:textId="47BB545B" w:rsidR="00E651D3" w:rsidRDefault="00E651D3" w:rsidP="00E651D3">
    <w:pPr>
      <w:pStyle w:val="Header"/>
      <w:tabs>
        <w:tab w:val="clear" w:pos="8640"/>
        <w:tab w:val="right" w:pos="9360"/>
      </w:tabs>
    </w:pPr>
    <w:r>
      <w:t xml:space="preserve">Running Head: </w:t>
    </w:r>
    <w:r w:rsidR="00461EA6">
      <w:rPr>
        <w:rStyle w:val="PageNumber"/>
      </w:rPr>
      <w:t xml:space="preserve">WHITE PAPER </w:t>
    </w:r>
    <w:r w:rsidR="00461EA6">
      <w:rPr>
        <w:rStyle w:val="PageNumber"/>
      </w:rPr>
      <w:tab/>
    </w:r>
    <w:r>
      <w:rPr>
        <w:rStyle w:val="PageNumber"/>
      </w:rPr>
      <w:tab/>
    </w:r>
    <w:sdt>
      <w:sdtPr>
        <w:id w:val="-972979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68F6">
          <w:rPr>
            <w:noProof/>
          </w:rPr>
          <w:t>1</w:t>
        </w:r>
        <w:r>
          <w:rPr>
            <w:noProof/>
          </w:rPr>
          <w:fldChar w:fldCharType="end"/>
        </w:r>
      </w:sdtContent>
    </w:sdt>
  </w:p>
  <w:p w14:paraId="00A54C08" w14:textId="01F7FD96" w:rsidR="00E651D3" w:rsidRDefault="00E651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6F"/>
    <w:rsid w:val="0005557E"/>
    <w:rsid w:val="00083425"/>
    <w:rsid w:val="0009146C"/>
    <w:rsid w:val="001768F6"/>
    <w:rsid w:val="001A7967"/>
    <w:rsid w:val="001D5854"/>
    <w:rsid w:val="00200FC9"/>
    <w:rsid w:val="00400A5A"/>
    <w:rsid w:val="00461EA6"/>
    <w:rsid w:val="00572052"/>
    <w:rsid w:val="005935CF"/>
    <w:rsid w:val="006F5309"/>
    <w:rsid w:val="007B79BD"/>
    <w:rsid w:val="00877B1A"/>
    <w:rsid w:val="008D329C"/>
    <w:rsid w:val="00A22DF8"/>
    <w:rsid w:val="00B13707"/>
    <w:rsid w:val="00B454B7"/>
    <w:rsid w:val="00B81906"/>
    <w:rsid w:val="00B94611"/>
    <w:rsid w:val="00C10D7E"/>
    <w:rsid w:val="00C53C1F"/>
    <w:rsid w:val="00D35BEF"/>
    <w:rsid w:val="00D7186F"/>
    <w:rsid w:val="00DB3D7C"/>
    <w:rsid w:val="00DE2B89"/>
    <w:rsid w:val="00E651D3"/>
    <w:rsid w:val="00F006E9"/>
    <w:rsid w:val="00F00B2E"/>
    <w:rsid w:val="00F06F33"/>
    <w:rsid w:val="00F571CA"/>
    <w:rsid w:val="00F740DB"/>
    <w:rsid w:val="00FA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5F3EB"/>
  <w15:docId w15:val="{99658815-7F20-4232-92EC-F6716A94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E651D3"/>
    <w:rPr>
      <w:rFonts w:ascii="Times New Roman" w:hAnsi="Times New Roman"/>
      <w:sz w:val="24"/>
    </w:rPr>
  </w:style>
  <w:style w:type="paragraph" w:customStyle="1" w:styleId="Default">
    <w:name w:val="Default"/>
    <w:rsid w:val="00A22DF8"/>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in\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C:\Users\Chanin\AppData\Roaming\Microsoft\Templates\APA paper format.dot</Template>
  <TotalTime>0</TotalTime>
  <Pages>4</Pages>
  <Words>580</Words>
  <Characters>3311</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 Online Book Store</dc:creator>
  <cp:lastModifiedBy>Microsoft Office User</cp:lastModifiedBy>
  <cp:revision>3</cp:revision>
  <cp:lastPrinted>2002-05-11T19:16:00Z</cp:lastPrinted>
  <dcterms:created xsi:type="dcterms:W3CDTF">2018-08-02T03:49:00Z</dcterms:created>
  <dcterms:modified xsi:type="dcterms:W3CDTF">2018-08-02T03:50:00Z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